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7FD3C" w14:textId="77777777" w:rsidR="00380A2F" w:rsidRPr="001C3E26" w:rsidRDefault="00081B34">
      <w:pPr>
        <w:pStyle w:val="Titel"/>
        <w:rPr>
          <w:rFonts w:ascii="Calibri Light" w:hAnsi="Calibri Light" w:cs="Calibri Light"/>
        </w:rPr>
      </w:pPr>
      <w:r w:rsidRPr="001C3E26">
        <w:rPr>
          <w:rFonts w:ascii="Calibri Light" w:hAnsi="Calibri Light" w:cs="Calibri Light"/>
        </w:rPr>
        <w:t>Omgevingsvergunningen</w:t>
      </w:r>
    </w:p>
    <w:p w14:paraId="083598B2" w14:textId="73388B1E" w:rsidR="00B65A05" w:rsidRPr="001C3E26" w:rsidRDefault="00B65A05" w:rsidP="00B65A05">
      <w:pPr>
        <w:rPr>
          <w:rFonts w:ascii="Calibri Light" w:hAnsi="Calibri Light" w:cs="Calibri Light"/>
        </w:rPr>
      </w:pPr>
    </w:p>
    <w:p w14:paraId="7283D19F" w14:textId="24FEA92F" w:rsidR="00343F7C" w:rsidRPr="001C3E26" w:rsidRDefault="00343F7C" w:rsidP="00B65A05">
      <w:pPr>
        <w:rPr>
          <w:rFonts w:ascii="Calibri Light" w:hAnsi="Calibri Light" w:cs="Calibri Light"/>
          <w:b/>
          <w:bCs/>
          <w:sz w:val="28"/>
          <w:szCs w:val="28"/>
        </w:rPr>
      </w:pPr>
      <w:r w:rsidRPr="001C3E26">
        <w:rPr>
          <w:rFonts w:ascii="Calibri Light" w:hAnsi="Calibri Light" w:cs="Calibri Light"/>
          <w:b/>
          <w:bCs/>
          <w:sz w:val="28"/>
          <w:szCs w:val="28"/>
        </w:rPr>
        <w:t>Officiële bekendmakingen op Overheid.nl</w:t>
      </w:r>
    </w:p>
    <w:p w14:paraId="59367DEB" w14:textId="77777777" w:rsidR="00563B23" w:rsidRPr="001C3E26" w:rsidRDefault="00343F7C" w:rsidP="00563B23">
      <w:pPr>
        <w:rPr>
          <w:rFonts w:ascii="Calibri Light" w:hAnsi="Calibri Light" w:cs="Calibri Light"/>
        </w:rPr>
      </w:pPr>
      <w:r w:rsidRPr="001C3E26">
        <w:rPr>
          <w:rFonts w:ascii="Calibri Light" w:hAnsi="Calibri Light" w:cs="Calibri Light"/>
        </w:rPr>
        <w:t xml:space="preserve">Al onze officiële bekendmakingen kunt u vinden op </w:t>
      </w:r>
      <w:hyperlink r:id="rId6" w:history="1">
        <w:r w:rsidRPr="001C3E26">
          <w:rPr>
            <w:rStyle w:val="Hyperlink"/>
            <w:rFonts w:ascii="Calibri Light" w:hAnsi="Calibri Light" w:cs="Calibri Light"/>
          </w:rPr>
          <w:t>www.overheid.nl</w:t>
        </w:r>
      </w:hyperlink>
      <w:r w:rsidRPr="001C3E26">
        <w:rPr>
          <w:rFonts w:ascii="Calibri Light" w:hAnsi="Calibri Light" w:cs="Calibri Light"/>
        </w:rPr>
        <w:t xml:space="preserve">. </w:t>
      </w:r>
    </w:p>
    <w:p w14:paraId="3969A62D" w14:textId="1114776E" w:rsidR="00563B23" w:rsidRPr="001C3E26" w:rsidRDefault="00563B23" w:rsidP="00563B23">
      <w:pPr>
        <w:rPr>
          <w:rFonts w:ascii="Calibri Light" w:hAnsi="Calibri Light" w:cs="Calibri Light"/>
        </w:rPr>
      </w:pPr>
      <w:r w:rsidRPr="001C3E26">
        <w:rPr>
          <w:rFonts w:ascii="Calibri Light" w:hAnsi="Calibri Light" w:cs="Calibri Light"/>
        </w:rPr>
        <w:t xml:space="preserve">De bekendmakingen op onze gemeentepagina’s zijn ter informatie, u kunt er geen rechten aan ontlenen. </w:t>
      </w:r>
    </w:p>
    <w:p w14:paraId="4EB0D7CD" w14:textId="77777777" w:rsidR="00563B23" w:rsidRPr="001C3E26" w:rsidRDefault="00343F7C" w:rsidP="00B65A05">
      <w:pPr>
        <w:rPr>
          <w:rFonts w:ascii="Calibri Light" w:hAnsi="Calibri Light" w:cs="Calibri Light"/>
        </w:rPr>
      </w:pPr>
      <w:r w:rsidRPr="001C3E26">
        <w:rPr>
          <w:rFonts w:ascii="Calibri Light" w:hAnsi="Calibri Light" w:cs="Calibri Light"/>
        </w:rPr>
        <w:t xml:space="preserve">Via zoek.officielebekendmakingen.nl kunt u gericht zoeken naar officiële bekendmakingen waarin u geïnteresseerd bent. </w:t>
      </w:r>
    </w:p>
    <w:p w14:paraId="3AC17C33" w14:textId="237EA89F" w:rsidR="00B65A05" w:rsidRPr="001C3E26" w:rsidRDefault="00343F7C" w:rsidP="00B65A05">
      <w:pPr>
        <w:rPr>
          <w:rFonts w:ascii="Calibri Light" w:hAnsi="Calibri Light" w:cs="Calibri Light"/>
        </w:rPr>
      </w:pPr>
      <w:r w:rsidRPr="001C3E26">
        <w:rPr>
          <w:rFonts w:ascii="Calibri Light" w:hAnsi="Calibri Light" w:cs="Calibri Light"/>
        </w:rPr>
        <w:t xml:space="preserve">Op </w:t>
      </w:r>
      <w:hyperlink r:id="rId7" w:history="1">
        <w:r w:rsidRPr="001C3E26">
          <w:rPr>
            <w:rStyle w:val="Hyperlink"/>
            <w:rFonts w:ascii="Calibri Light" w:hAnsi="Calibri Light" w:cs="Calibri Light"/>
          </w:rPr>
          <w:t>www.overheid.nl/berichten-over-uw-buurt</w:t>
        </w:r>
      </w:hyperlink>
      <w:r w:rsidRPr="001C3E26">
        <w:rPr>
          <w:rFonts w:ascii="Calibri Light" w:hAnsi="Calibri Light" w:cs="Calibri Light"/>
        </w:rPr>
        <w:t xml:space="preserve"> kunt u zich aanmelden voor een e-mailservice voor </w:t>
      </w:r>
      <w:r w:rsidR="00963BE4" w:rsidRPr="001C3E26">
        <w:rPr>
          <w:rFonts w:ascii="Calibri Light" w:hAnsi="Calibri Light" w:cs="Calibri Light"/>
        </w:rPr>
        <w:t>berichten</w:t>
      </w:r>
      <w:r w:rsidR="00563B23" w:rsidRPr="001C3E26">
        <w:rPr>
          <w:rFonts w:ascii="Calibri Light" w:hAnsi="Calibri Light" w:cs="Calibri Light"/>
        </w:rPr>
        <w:t xml:space="preserve"> over uw Buurt.</w:t>
      </w:r>
    </w:p>
    <w:p w14:paraId="140FED3D" w14:textId="77777777" w:rsidR="00563B23" w:rsidRPr="001C3E26" w:rsidRDefault="00563B23" w:rsidP="00B65A05">
      <w:pPr>
        <w:rPr>
          <w:rFonts w:ascii="Calibri Light" w:hAnsi="Calibri Light" w:cs="Calibri Light"/>
        </w:rPr>
      </w:pPr>
    </w:p>
    <w:p w14:paraId="42B0148C" w14:textId="3FF0061D" w:rsidR="00FB318F" w:rsidRPr="001C3E26" w:rsidRDefault="00BF2EC4" w:rsidP="004C48B5">
      <w:pPr>
        <w:rPr>
          <w:rFonts w:ascii="Calibri Light" w:hAnsi="Calibri Light" w:cs="Calibri Light"/>
        </w:rPr>
      </w:pPr>
      <w:r w:rsidRPr="001C3E26">
        <w:rPr>
          <w:rFonts w:ascii="Calibri Light" w:hAnsi="Calibri Light" w:cs="Calibri Light"/>
          <w:b/>
        </w:rPr>
        <w:t>Aanvragen</w:t>
      </w:r>
      <w:r w:rsidR="00836BC1" w:rsidRPr="001C3E26">
        <w:rPr>
          <w:rFonts w:ascii="Calibri Light" w:hAnsi="Calibri Light" w:cs="Calibri Light"/>
          <w:b/>
        </w:rPr>
        <w:t xml:space="preserve"> </w:t>
      </w:r>
      <w:r w:rsidR="006C7300" w:rsidRPr="001C3E26">
        <w:rPr>
          <w:rFonts w:ascii="Calibri Light" w:hAnsi="Calibri Light" w:cs="Calibri Light"/>
          <w:b/>
        </w:rPr>
        <w:t>omgevings</w:t>
      </w:r>
      <w:r w:rsidR="00081B34" w:rsidRPr="001C3E26">
        <w:rPr>
          <w:rFonts w:ascii="Calibri Light" w:hAnsi="Calibri Light" w:cs="Calibri Light"/>
          <w:b/>
        </w:rPr>
        <w:t>vergunning</w:t>
      </w:r>
      <w:r w:rsidR="00446818" w:rsidRPr="001C3E26">
        <w:rPr>
          <w:rFonts w:ascii="Calibri Light" w:hAnsi="Calibri Light" w:cs="Calibri Light"/>
          <w:b/>
        </w:rPr>
        <w:t xml:space="preserve"> </w:t>
      </w:r>
    </w:p>
    <w:p w14:paraId="4A013DA7" w14:textId="73D80708" w:rsidR="00D83BE6" w:rsidRPr="001C3E26" w:rsidRDefault="008909F6" w:rsidP="00D83BE6">
      <w:pPr>
        <w:pStyle w:val="Lijstalinea"/>
        <w:numPr>
          <w:ilvl w:val="0"/>
          <w:numId w:val="20"/>
        </w:numPr>
        <w:rPr>
          <w:rFonts w:ascii="Calibri Light" w:hAnsi="Calibri Light" w:cs="Calibri Light"/>
        </w:rPr>
      </w:pPr>
      <w:proofErr w:type="spellStart"/>
      <w:r>
        <w:rPr>
          <w:rFonts w:ascii="Calibri Light" w:hAnsi="Calibri Light" w:cs="Calibri Light"/>
        </w:rPr>
        <w:t>Hilsdijk</w:t>
      </w:r>
      <w:proofErr w:type="spellEnd"/>
      <w:r>
        <w:rPr>
          <w:rFonts w:ascii="Calibri Light" w:hAnsi="Calibri Light" w:cs="Calibri Light"/>
        </w:rPr>
        <w:t xml:space="preserve"> 106</w:t>
      </w:r>
      <w:r w:rsidR="00836BC1" w:rsidRPr="001C3E26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 xml:space="preserve">nieuwbouw van een rioolwaterzuivering </w:t>
      </w:r>
    </w:p>
    <w:p w14:paraId="79AAA982" w14:textId="77777777" w:rsidR="00380A2F" w:rsidRPr="001C3E26" w:rsidRDefault="00380A2F">
      <w:pPr>
        <w:rPr>
          <w:rFonts w:ascii="Calibri Light" w:hAnsi="Calibri Light" w:cs="Calibri Light"/>
        </w:rPr>
      </w:pPr>
    </w:p>
    <w:p w14:paraId="2335DF88" w14:textId="63868FB9" w:rsidR="00380A2F" w:rsidRPr="001C3E26" w:rsidRDefault="00081B34">
      <w:pPr>
        <w:rPr>
          <w:rFonts w:ascii="Calibri Light" w:hAnsi="Calibri Light" w:cs="Calibri Light"/>
          <w:i/>
        </w:rPr>
      </w:pPr>
      <w:r w:rsidRPr="001C3E26">
        <w:rPr>
          <w:rFonts w:ascii="Calibri Light" w:hAnsi="Calibri Light" w:cs="Calibri Light"/>
          <w:i/>
        </w:rPr>
        <w:t xml:space="preserve">Tegen een </w:t>
      </w:r>
      <w:r w:rsidR="00BF2EC4" w:rsidRPr="001C3E26">
        <w:rPr>
          <w:rFonts w:ascii="Calibri Light" w:hAnsi="Calibri Light" w:cs="Calibri Light"/>
          <w:i/>
        </w:rPr>
        <w:t>aanvraag</w:t>
      </w:r>
      <w:r w:rsidR="00B65A05" w:rsidRPr="001C3E26">
        <w:rPr>
          <w:rFonts w:ascii="Calibri Light" w:hAnsi="Calibri Light" w:cs="Calibri Light"/>
          <w:i/>
        </w:rPr>
        <w:t xml:space="preserve"> </w:t>
      </w:r>
      <w:r w:rsidR="003150A0" w:rsidRPr="001C3E26">
        <w:rPr>
          <w:rFonts w:ascii="Calibri Light" w:hAnsi="Calibri Light" w:cs="Calibri Light"/>
          <w:i/>
        </w:rPr>
        <w:t>om</w:t>
      </w:r>
      <w:r w:rsidR="00C35F2A" w:rsidRPr="001C3E26">
        <w:rPr>
          <w:rFonts w:ascii="Calibri Light" w:hAnsi="Calibri Light" w:cs="Calibri Light"/>
          <w:i/>
        </w:rPr>
        <w:t xml:space="preserve"> </w:t>
      </w:r>
      <w:r w:rsidR="007349E9" w:rsidRPr="001C3E26">
        <w:rPr>
          <w:rFonts w:ascii="Calibri Light" w:hAnsi="Calibri Light" w:cs="Calibri Light"/>
          <w:i/>
        </w:rPr>
        <w:t xml:space="preserve">een </w:t>
      </w:r>
      <w:r w:rsidR="002D4AAB" w:rsidRPr="001C3E26">
        <w:rPr>
          <w:rFonts w:ascii="Calibri Light" w:hAnsi="Calibri Light" w:cs="Calibri Light"/>
          <w:i/>
        </w:rPr>
        <w:t>omgevings</w:t>
      </w:r>
      <w:r w:rsidRPr="001C3E26">
        <w:rPr>
          <w:rFonts w:ascii="Calibri Light" w:hAnsi="Calibri Light" w:cs="Calibri Light"/>
          <w:i/>
        </w:rPr>
        <w:t>vergunning kunt u geen bezwaarschrift indienen.</w:t>
      </w:r>
    </w:p>
    <w:p w14:paraId="64CD2F42" w14:textId="77777777" w:rsidR="00380A2F" w:rsidRPr="001C3E26" w:rsidRDefault="00380A2F">
      <w:pPr>
        <w:rPr>
          <w:rFonts w:ascii="Calibri Light" w:hAnsi="Calibri Light" w:cs="Calibri Light"/>
        </w:rPr>
      </w:pPr>
    </w:p>
    <w:p w14:paraId="2E9AE26D" w14:textId="5DAC79E3" w:rsidR="00380A2F" w:rsidRPr="001C3E26" w:rsidRDefault="00081B34">
      <w:pPr>
        <w:rPr>
          <w:rFonts w:ascii="Calibri Light" w:hAnsi="Calibri Light" w:cs="Calibri Light"/>
          <w:b/>
        </w:rPr>
      </w:pPr>
      <w:r w:rsidRPr="001C3E26">
        <w:rPr>
          <w:rFonts w:ascii="Calibri Light" w:hAnsi="Calibri Light" w:cs="Calibri Light"/>
          <w:b/>
        </w:rPr>
        <w:t>Verlen</w:t>
      </w:r>
      <w:r w:rsidR="00C35F2A" w:rsidRPr="001C3E26">
        <w:rPr>
          <w:rFonts w:ascii="Calibri Light" w:hAnsi="Calibri Light" w:cs="Calibri Light"/>
          <w:b/>
        </w:rPr>
        <w:t>gen</w:t>
      </w:r>
      <w:r w:rsidR="004C48B5" w:rsidRPr="001C3E26">
        <w:rPr>
          <w:rFonts w:ascii="Calibri Light" w:hAnsi="Calibri Light" w:cs="Calibri Light"/>
          <w:b/>
        </w:rPr>
        <w:t xml:space="preserve"> </w:t>
      </w:r>
      <w:r w:rsidRPr="001C3E26">
        <w:rPr>
          <w:rFonts w:ascii="Calibri Light" w:hAnsi="Calibri Light" w:cs="Calibri Light"/>
          <w:b/>
        </w:rPr>
        <w:t>beslistermijn</w:t>
      </w:r>
      <w:r w:rsidR="006C7300" w:rsidRPr="001C3E26">
        <w:rPr>
          <w:rFonts w:ascii="Calibri Light" w:hAnsi="Calibri Light" w:cs="Calibri Light"/>
          <w:b/>
        </w:rPr>
        <w:t xml:space="preserve"> omgevingsvergunning</w:t>
      </w:r>
    </w:p>
    <w:p w14:paraId="21E5311A" w14:textId="03DE869F" w:rsidR="006C7300" w:rsidRPr="001C3E26" w:rsidRDefault="006C7300" w:rsidP="006C7300">
      <w:pPr>
        <w:rPr>
          <w:rFonts w:ascii="Calibri Light" w:hAnsi="Calibri Light" w:cs="Calibri Light"/>
        </w:rPr>
      </w:pPr>
      <w:r w:rsidRPr="001C3E26">
        <w:rPr>
          <w:rFonts w:ascii="Calibri Light" w:hAnsi="Calibri Light" w:cs="Calibri Light"/>
        </w:rPr>
        <w:t xml:space="preserve">De beslistermijn </w:t>
      </w:r>
      <w:r w:rsidR="004C48B5" w:rsidRPr="001C3E26">
        <w:rPr>
          <w:rFonts w:ascii="Calibri Light" w:hAnsi="Calibri Light" w:cs="Calibri Light"/>
        </w:rPr>
        <w:t>is</w:t>
      </w:r>
      <w:r w:rsidRPr="001C3E26">
        <w:rPr>
          <w:rFonts w:ascii="Calibri Light" w:hAnsi="Calibri Light" w:cs="Calibri Light"/>
        </w:rPr>
        <w:t xml:space="preserve"> met maximaal 6 weken verlengd voor:</w:t>
      </w:r>
    </w:p>
    <w:p w14:paraId="06ED3536" w14:textId="3E608CF9" w:rsidR="00380A2F" w:rsidRPr="001C3E26" w:rsidRDefault="00AF2ECC">
      <w:pPr>
        <w:pStyle w:val="Lijstalinea"/>
        <w:numPr>
          <w:ilvl w:val="0"/>
          <w:numId w:val="20"/>
        </w:numPr>
        <w:rPr>
          <w:rFonts w:ascii="Calibri Light" w:hAnsi="Calibri Light" w:cs="Calibri Light"/>
        </w:rPr>
      </w:pPr>
      <w:r w:rsidRPr="00AF2ECC">
        <w:rPr>
          <w:rFonts w:ascii="Calibri Light" w:hAnsi="Calibri Light" w:cs="Calibri Light"/>
        </w:rPr>
        <w:t xml:space="preserve">Oever van de IJssel ter hoogte van de </w:t>
      </w:r>
      <w:proofErr w:type="spellStart"/>
      <w:r w:rsidRPr="00AF2ECC">
        <w:rPr>
          <w:rFonts w:ascii="Calibri Light" w:hAnsi="Calibri Light" w:cs="Calibri Light"/>
        </w:rPr>
        <w:t>Hoenwaardseweg</w:t>
      </w:r>
      <w:proofErr w:type="spellEnd"/>
      <w:r w:rsidR="00B30805" w:rsidRPr="001C3E26">
        <w:rPr>
          <w:rFonts w:ascii="Calibri Light" w:hAnsi="Calibri Light" w:cs="Calibri Light"/>
        </w:rPr>
        <w:t>:</w:t>
      </w:r>
      <w:r w:rsidR="00081B34" w:rsidRPr="001C3E26">
        <w:rPr>
          <w:rFonts w:ascii="Calibri Light" w:hAnsi="Calibri Light" w:cs="Calibri Light"/>
        </w:rPr>
        <w:t xml:space="preserve"> </w:t>
      </w:r>
      <w:r w:rsidRPr="00AF2ECC">
        <w:rPr>
          <w:rFonts w:ascii="Calibri Light" w:hAnsi="Calibri Light" w:cs="Calibri Light"/>
        </w:rPr>
        <w:t>het aanleggen van natuurvriendelijke oevers in de uiterwaarden van de IJssel</w:t>
      </w:r>
    </w:p>
    <w:p w14:paraId="551F0247" w14:textId="77777777" w:rsidR="00380A2F" w:rsidRPr="001C3E26" w:rsidRDefault="00380A2F">
      <w:pPr>
        <w:rPr>
          <w:rFonts w:ascii="Calibri Light" w:hAnsi="Calibri Light" w:cs="Calibri Light"/>
        </w:rPr>
      </w:pPr>
    </w:p>
    <w:p w14:paraId="21A73756" w14:textId="77777777" w:rsidR="00380A2F" w:rsidRPr="001C3E26" w:rsidRDefault="00081B34">
      <w:pPr>
        <w:rPr>
          <w:rFonts w:ascii="Calibri Light" w:hAnsi="Calibri Light" w:cs="Calibri Light"/>
          <w:i/>
        </w:rPr>
      </w:pPr>
      <w:r w:rsidRPr="001C3E26">
        <w:rPr>
          <w:rFonts w:ascii="Calibri Light" w:hAnsi="Calibri Light" w:cs="Calibri Light"/>
          <w:i/>
        </w:rPr>
        <w:t xml:space="preserve"> Tegen het verlengen van de beslistermijn kunt u geen bezwaarschrift indienen. </w:t>
      </w:r>
    </w:p>
    <w:p w14:paraId="197A7E80" w14:textId="77777777" w:rsidR="00380A2F" w:rsidRPr="001C3E26" w:rsidRDefault="00380A2F">
      <w:pPr>
        <w:rPr>
          <w:rFonts w:ascii="Calibri Light" w:hAnsi="Calibri Light" w:cs="Calibri Light"/>
        </w:rPr>
      </w:pPr>
    </w:p>
    <w:p w14:paraId="0B53A3C9" w14:textId="0B8CAA0D" w:rsidR="00380A2F" w:rsidRPr="001C3E26" w:rsidRDefault="00081B34">
      <w:pPr>
        <w:rPr>
          <w:rFonts w:ascii="Calibri Light" w:hAnsi="Calibri Light" w:cs="Calibri Light"/>
          <w:b/>
        </w:rPr>
      </w:pPr>
      <w:r w:rsidRPr="001C3E26">
        <w:rPr>
          <w:rFonts w:ascii="Calibri Light" w:hAnsi="Calibri Light" w:cs="Calibri Light"/>
          <w:b/>
        </w:rPr>
        <w:t xml:space="preserve">Verleende </w:t>
      </w:r>
      <w:r w:rsidR="00836BC1" w:rsidRPr="001C3E26">
        <w:rPr>
          <w:rFonts w:ascii="Calibri Light" w:hAnsi="Calibri Light" w:cs="Calibri Light"/>
          <w:b/>
        </w:rPr>
        <w:t>omgevings</w:t>
      </w:r>
      <w:r w:rsidRPr="001C3E26">
        <w:rPr>
          <w:rFonts w:ascii="Calibri Light" w:hAnsi="Calibri Light" w:cs="Calibri Light"/>
          <w:b/>
        </w:rPr>
        <w:t>vergunning</w:t>
      </w:r>
    </w:p>
    <w:p w14:paraId="13B473AF" w14:textId="1896D5E8" w:rsidR="004C48B5" w:rsidRPr="001C3E26" w:rsidRDefault="0043015C" w:rsidP="00AF3BF7">
      <w:pPr>
        <w:pStyle w:val="Lijstalinea"/>
        <w:numPr>
          <w:ilvl w:val="0"/>
          <w:numId w:val="20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Kanaaldijk 1a</w:t>
      </w:r>
      <w:r w:rsidR="00B30805" w:rsidRPr="001C3E26">
        <w:rPr>
          <w:rFonts w:ascii="Calibri Light" w:hAnsi="Calibri Light" w:cs="Calibri Light"/>
        </w:rPr>
        <w:t xml:space="preserve"> </w:t>
      </w:r>
      <w:r w:rsidR="00836BC1" w:rsidRPr="001C3E26">
        <w:rPr>
          <w:rFonts w:ascii="Calibri Light" w:hAnsi="Calibri Light" w:cs="Calibri Light"/>
        </w:rPr>
        <w:t>:</w:t>
      </w:r>
      <w:r w:rsidR="00C520EF" w:rsidRPr="001C3E26">
        <w:rPr>
          <w:rFonts w:ascii="Calibri Light" w:hAnsi="Calibri Light" w:cs="Calibri Light"/>
        </w:rPr>
        <w:t xml:space="preserve"> het </w:t>
      </w:r>
      <w:r>
        <w:rPr>
          <w:rFonts w:ascii="Calibri Light" w:hAnsi="Calibri Light" w:cs="Calibri Light"/>
        </w:rPr>
        <w:t>uitbreiden van een onderstation</w:t>
      </w:r>
      <w:r w:rsidR="00C520EF" w:rsidRPr="001C3E26">
        <w:rPr>
          <w:rFonts w:ascii="Calibri Light" w:hAnsi="Calibri Light" w:cs="Calibri Light"/>
        </w:rPr>
        <w:t xml:space="preserve">, verzonden </w:t>
      </w:r>
      <w:r>
        <w:rPr>
          <w:rFonts w:ascii="Calibri Light" w:hAnsi="Calibri Light" w:cs="Calibri Light"/>
        </w:rPr>
        <w:t>3 augustus</w:t>
      </w:r>
      <w:r w:rsidR="00C520EF" w:rsidRPr="001C3E26">
        <w:rPr>
          <w:rFonts w:ascii="Calibri Light" w:hAnsi="Calibri Light" w:cs="Calibri Light"/>
        </w:rPr>
        <w:t xml:space="preserve"> </w:t>
      </w:r>
      <w:r w:rsidR="00084CAA" w:rsidRPr="001C3E26">
        <w:rPr>
          <w:rFonts w:ascii="Calibri Light" w:hAnsi="Calibri Light" w:cs="Calibri Light"/>
        </w:rPr>
        <w:t>2026</w:t>
      </w:r>
    </w:p>
    <w:p w14:paraId="06141D69" w14:textId="77777777" w:rsidR="00380A2F" w:rsidRPr="001C3E26" w:rsidRDefault="00380A2F">
      <w:pPr>
        <w:rPr>
          <w:rFonts w:ascii="Calibri Light" w:hAnsi="Calibri Light" w:cs="Calibri Light"/>
        </w:rPr>
      </w:pPr>
    </w:p>
    <w:p w14:paraId="4CB8E849" w14:textId="6D0B7248" w:rsidR="00380A2F" w:rsidRPr="001C3E26" w:rsidRDefault="00081B34">
      <w:pPr>
        <w:rPr>
          <w:rFonts w:ascii="Calibri Light" w:hAnsi="Calibri Light" w:cs="Calibri Light"/>
          <w:i/>
        </w:rPr>
      </w:pPr>
      <w:r w:rsidRPr="001C3E26">
        <w:rPr>
          <w:rFonts w:ascii="Calibri Light" w:hAnsi="Calibri Light" w:cs="Calibri Light"/>
          <w:i/>
        </w:rPr>
        <w:t xml:space="preserve">Tegen een verleende </w:t>
      </w:r>
      <w:r w:rsidR="002D4AAB" w:rsidRPr="001C3E26">
        <w:rPr>
          <w:rFonts w:ascii="Calibri Light" w:hAnsi="Calibri Light" w:cs="Calibri Light"/>
          <w:i/>
        </w:rPr>
        <w:t>omgevings</w:t>
      </w:r>
      <w:r w:rsidRPr="001C3E26">
        <w:rPr>
          <w:rFonts w:ascii="Calibri Light" w:hAnsi="Calibri Light" w:cs="Calibri Light"/>
          <w:i/>
        </w:rPr>
        <w:t xml:space="preserve">vergunning </w:t>
      </w:r>
      <w:r w:rsidR="0038261E" w:rsidRPr="001C3E26">
        <w:rPr>
          <w:rFonts w:ascii="Calibri Light" w:hAnsi="Calibri Light" w:cs="Calibri Light"/>
          <w:i/>
        </w:rPr>
        <w:t>kunnen belanghebbenden</w:t>
      </w:r>
      <w:r w:rsidRPr="001C3E26">
        <w:rPr>
          <w:rFonts w:ascii="Calibri Light" w:hAnsi="Calibri Light" w:cs="Calibri Light"/>
          <w:i/>
        </w:rPr>
        <w:t xml:space="preserve"> een bezwaarschrift indienen.</w:t>
      </w:r>
    </w:p>
    <w:p w14:paraId="7416363F" w14:textId="77777777" w:rsidR="000B3534" w:rsidRDefault="000B3534">
      <w:pPr>
        <w:rPr>
          <w:rFonts w:ascii="Calibri Light" w:hAnsi="Calibri Light" w:cs="Calibri Light"/>
          <w:i/>
        </w:rPr>
      </w:pPr>
    </w:p>
    <w:p w14:paraId="2142B1FB" w14:textId="63CE155B" w:rsidR="00493C89" w:rsidRPr="001C3E26" w:rsidRDefault="00493C89">
      <w:pPr>
        <w:rPr>
          <w:rFonts w:ascii="Calibri Light" w:hAnsi="Calibri Light" w:cs="Calibri Light"/>
          <w:b/>
          <w:bCs/>
        </w:rPr>
      </w:pPr>
      <w:r w:rsidRPr="001C3E26">
        <w:rPr>
          <w:rFonts w:ascii="Calibri Light" w:hAnsi="Calibri Light" w:cs="Calibri Light"/>
          <w:b/>
          <w:bCs/>
        </w:rPr>
        <w:t xml:space="preserve">Melding brandveilig gebruik </w:t>
      </w:r>
    </w:p>
    <w:p w14:paraId="5D26971D" w14:textId="4CF6FD75" w:rsidR="00493C89" w:rsidRPr="001C3E26" w:rsidRDefault="00710716" w:rsidP="00493C89">
      <w:pPr>
        <w:pStyle w:val="Lijstalinea"/>
        <w:numPr>
          <w:ilvl w:val="0"/>
          <w:numId w:val="20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Van Galenstraat 1</w:t>
      </w:r>
      <w:r w:rsidR="00493C89" w:rsidRPr="001C3E26">
        <w:rPr>
          <w:rFonts w:ascii="Calibri Light" w:hAnsi="Calibri Light" w:cs="Calibri Light"/>
        </w:rPr>
        <w:t xml:space="preserve">: het brandveilig gebruiken van </w:t>
      </w:r>
      <w:r>
        <w:rPr>
          <w:rFonts w:ascii="Calibri Light" w:hAnsi="Calibri Light" w:cs="Calibri Light"/>
        </w:rPr>
        <w:t>een buitenschoolse opvang</w:t>
      </w:r>
      <w:r w:rsidR="00493C89" w:rsidRPr="001C3E26">
        <w:rPr>
          <w:rFonts w:ascii="Calibri Light" w:hAnsi="Calibri Light" w:cs="Calibri Light"/>
        </w:rPr>
        <w:t xml:space="preserve">. De melding is geaccepteerd op </w:t>
      </w:r>
      <w:r>
        <w:rPr>
          <w:rFonts w:ascii="Calibri Light" w:hAnsi="Calibri Light" w:cs="Calibri Light"/>
        </w:rPr>
        <w:t>3 augustus 2026</w:t>
      </w:r>
    </w:p>
    <w:p w14:paraId="7FD8AF0A" w14:textId="77777777" w:rsidR="00493C89" w:rsidRPr="001C3E26" w:rsidRDefault="00493C89" w:rsidP="00493C89">
      <w:pPr>
        <w:rPr>
          <w:rFonts w:ascii="Calibri Light" w:hAnsi="Calibri Light" w:cs="Calibri Light"/>
        </w:rPr>
      </w:pPr>
    </w:p>
    <w:p w14:paraId="1BCA2ED3" w14:textId="77777777" w:rsidR="00493C89" w:rsidRPr="001C3E26" w:rsidRDefault="00493C89" w:rsidP="00493C89">
      <w:pPr>
        <w:rPr>
          <w:rFonts w:ascii="Calibri Light" w:hAnsi="Calibri Light" w:cs="Calibri Light"/>
          <w:i/>
        </w:rPr>
      </w:pPr>
      <w:r w:rsidRPr="001C3E26">
        <w:rPr>
          <w:rFonts w:ascii="Calibri Light" w:hAnsi="Calibri Light" w:cs="Calibri Light"/>
          <w:i/>
        </w:rPr>
        <w:t>Tegen een geaccepteerde melding kunt u geen bezwaarschrift indienen.</w:t>
      </w:r>
    </w:p>
    <w:p w14:paraId="3D3B020B" w14:textId="77777777" w:rsidR="00493C89" w:rsidRPr="001C3E26" w:rsidRDefault="00493C89" w:rsidP="00493C89">
      <w:pPr>
        <w:rPr>
          <w:rFonts w:ascii="Calibri Light" w:hAnsi="Calibri Light" w:cs="Calibri Light"/>
        </w:rPr>
      </w:pPr>
    </w:p>
    <w:sectPr w:rsidR="00493C89" w:rsidRPr="001C3E26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1693"/>
    <w:multiLevelType w:val="hybridMultilevel"/>
    <w:tmpl w:val="911A16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672D7"/>
    <w:multiLevelType w:val="hybridMultilevel"/>
    <w:tmpl w:val="C6C87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E00E9"/>
    <w:multiLevelType w:val="hybridMultilevel"/>
    <w:tmpl w:val="5748D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87608"/>
    <w:multiLevelType w:val="hybridMultilevel"/>
    <w:tmpl w:val="B39A89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344AC"/>
    <w:multiLevelType w:val="hybridMultilevel"/>
    <w:tmpl w:val="E76CE2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C71A4"/>
    <w:multiLevelType w:val="hybridMultilevel"/>
    <w:tmpl w:val="D0060D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00003"/>
    <w:multiLevelType w:val="hybridMultilevel"/>
    <w:tmpl w:val="5008A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C71DC"/>
    <w:multiLevelType w:val="hybridMultilevel"/>
    <w:tmpl w:val="65C4A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4248AC">
      <w:numFmt w:val="bullet"/>
      <w:lvlText w:val="•"/>
      <w:lvlJc w:val="left"/>
      <w:pPr>
        <w:ind w:left="1790" w:hanging="710"/>
      </w:pPr>
      <w:rPr>
        <w:rFonts w:ascii="Cambria" w:eastAsiaTheme="minorEastAsia" w:hAnsi="Cambri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5610F"/>
    <w:multiLevelType w:val="hybridMultilevel"/>
    <w:tmpl w:val="A8205B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36647"/>
    <w:multiLevelType w:val="hybridMultilevel"/>
    <w:tmpl w:val="F2CE53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F1E5E"/>
    <w:multiLevelType w:val="hybridMultilevel"/>
    <w:tmpl w:val="774E6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46DB3"/>
    <w:multiLevelType w:val="hybridMultilevel"/>
    <w:tmpl w:val="03A29D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A32CF"/>
    <w:multiLevelType w:val="hybridMultilevel"/>
    <w:tmpl w:val="F82A0F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D32C63"/>
    <w:multiLevelType w:val="hybridMultilevel"/>
    <w:tmpl w:val="190AFA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0F0F7A"/>
    <w:multiLevelType w:val="hybridMultilevel"/>
    <w:tmpl w:val="6E504A7A"/>
    <w:lvl w:ilvl="0" w:tplc="08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936AD4"/>
    <w:multiLevelType w:val="hybridMultilevel"/>
    <w:tmpl w:val="5058D4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892464">
    <w:abstractNumId w:val="6"/>
  </w:num>
  <w:num w:numId="2" w16cid:durableId="938099561">
    <w:abstractNumId w:val="10"/>
  </w:num>
  <w:num w:numId="3" w16cid:durableId="525675986">
    <w:abstractNumId w:val="14"/>
  </w:num>
  <w:num w:numId="4" w16cid:durableId="93574689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81812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5509236">
    <w:abstractNumId w:val="8"/>
  </w:num>
  <w:num w:numId="7" w16cid:durableId="1352533296">
    <w:abstractNumId w:val="12"/>
  </w:num>
  <w:num w:numId="8" w16cid:durableId="18657066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3183991">
    <w:abstractNumId w:val="11"/>
  </w:num>
  <w:num w:numId="10" w16cid:durableId="13464428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0828128">
    <w:abstractNumId w:val="5"/>
  </w:num>
  <w:num w:numId="12" w16cid:durableId="257257089">
    <w:abstractNumId w:val="2"/>
  </w:num>
  <w:num w:numId="13" w16cid:durableId="15546532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913278">
    <w:abstractNumId w:val="1"/>
  </w:num>
  <w:num w:numId="15" w16cid:durableId="472842286">
    <w:abstractNumId w:val="3"/>
  </w:num>
  <w:num w:numId="16" w16cid:durableId="1766612417">
    <w:abstractNumId w:val="13"/>
  </w:num>
  <w:num w:numId="17" w16cid:durableId="990059981">
    <w:abstractNumId w:val="0"/>
  </w:num>
  <w:num w:numId="18" w16cid:durableId="2023627242">
    <w:abstractNumId w:val="9"/>
  </w:num>
  <w:num w:numId="19" w16cid:durableId="1918828763">
    <w:abstractNumId w:val="15"/>
  </w:num>
  <w:num w:numId="20" w16cid:durableId="855847391">
    <w:abstractNumId w:val="7"/>
  </w:num>
  <w:num w:numId="21" w16cid:durableId="166287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A2F"/>
    <w:rsid w:val="000047FC"/>
    <w:rsid w:val="00055246"/>
    <w:rsid w:val="000654BF"/>
    <w:rsid w:val="00081B34"/>
    <w:rsid w:val="00084CAA"/>
    <w:rsid w:val="000A78C3"/>
    <w:rsid w:val="000B0AD1"/>
    <w:rsid w:val="000B3534"/>
    <w:rsid w:val="000E6C1B"/>
    <w:rsid w:val="00127931"/>
    <w:rsid w:val="001C3E26"/>
    <w:rsid w:val="001D7D6E"/>
    <w:rsid w:val="001E0FC0"/>
    <w:rsid w:val="00225BA2"/>
    <w:rsid w:val="00227CD4"/>
    <w:rsid w:val="00243B0B"/>
    <w:rsid w:val="002465B3"/>
    <w:rsid w:val="002B7424"/>
    <w:rsid w:val="002D4AAB"/>
    <w:rsid w:val="002E074C"/>
    <w:rsid w:val="003150A0"/>
    <w:rsid w:val="00343F7C"/>
    <w:rsid w:val="00380A2F"/>
    <w:rsid w:val="0038261E"/>
    <w:rsid w:val="003A0B2C"/>
    <w:rsid w:val="003A7D80"/>
    <w:rsid w:val="003F7301"/>
    <w:rsid w:val="00406DD6"/>
    <w:rsid w:val="0043015C"/>
    <w:rsid w:val="004365A2"/>
    <w:rsid w:val="00446818"/>
    <w:rsid w:val="00493C89"/>
    <w:rsid w:val="004A68F5"/>
    <w:rsid w:val="004B1C6E"/>
    <w:rsid w:val="004C48B5"/>
    <w:rsid w:val="004D0B29"/>
    <w:rsid w:val="004D5570"/>
    <w:rsid w:val="004E33B6"/>
    <w:rsid w:val="0051358B"/>
    <w:rsid w:val="00547179"/>
    <w:rsid w:val="00563B23"/>
    <w:rsid w:val="00581FFC"/>
    <w:rsid w:val="005D0892"/>
    <w:rsid w:val="00675D68"/>
    <w:rsid w:val="006946C4"/>
    <w:rsid w:val="006C7300"/>
    <w:rsid w:val="00710716"/>
    <w:rsid w:val="007341C2"/>
    <w:rsid w:val="007349E9"/>
    <w:rsid w:val="0081154D"/>
    <w:rsid w:val="00836BC1"/>
    <w:rsid w:val="00871EC8"/>
    <w:rsid w:val="008909F6"/>
    <w:rsid w:val="00912C5A"/>
    <w:rsid w:val="00924472"/>
    <w:rsid w:val="00963BE4"/>
    <w:rsid w:val="00965AF9"/>
    <w:rsid w:val="00A24E21"/>
    <w:rsid w:val="00A3169D"/>
    <w:rsid w:val="00A902FF"/>
    <w:rsid w:val="00AA502F"/>
    <w:rsid w:val="00AD0368"/>
    <w:rsid w:val="00AF2ECC"/>
    <w:rsid w:val="00B30805"/>
    <w:rsid w:val="00B44A5B"/>
    <w:rsid w:val="00B5693D"/>
    <w:rsid w:val="00B65A05"/>
    <w:rsid w:val="00BB178D"/>
    <w:rsid w:val="00BD051E"/>
    <w:rsid w:val="00BD3583"/>
    <w:rsid w:val="00BF2EC4"/>
    <w:rsid w:val="00C12BC0"/>
    <w:rsid w:val="00C16AE8"/>
    <w:rsid w:val="00C35F2A"/>
    <w:rsid w:val="00C520EF"/>
    <w:rsid w:val="00C53534"/>
    <w:rsid w:val="00CE572E"/>
    <w:rsid w:val="00D326E0"/>
    <w:rsid w:val="00D67EC9"/>
    <w:rsid w:val="00D80946"/>
    <w:rsid w:val="00D83BE6"/>
    <w:rsid w:val="00D93EF2"/>
    <w:rsid w:val="00DF72F8"/>
    <w:rsid w:val="00E10B9F"/>
    <w:rsid w:val="00E37E2F"/>
    <w:rsid w:val="00E44870"/>
    <w:rsid w:val="00E6175F"/>
    <w:rsid w:val="00EA711B"/>
    <w:rsid w:val="00ED1744"/>
    <w:rsid w:val="00F10FD5"/>
    <w:rsid w:val="00F27445"/>
    <w:rsid w:val="00F806C2"/>
    <w:rsid w:val="00FB318F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63F2F8"/>
  <w14:defaultImageDpi w14:val="300"/>
  <w15:docId w15:val="{5080176C-48DB-40CB-AF87-58CADBEC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attem-kop">
    <w:name w:val="Hattem-kop"/>
    <w:basedOn w:val="Standaard"/>
    <w:next w:val="Standaard"/>
    <w:qFormat/>
    <w:rPr>
      <w:rFonts w:ascii="Source Sans Pro SemiBold" w:hAnsi="Source Sans Pro SemiBold"/>
      <w:sz w:val="28"/>
      <w:szCs w:val="32"/>
    </w:rPr>
  </w:style>
  <w:style w:type="character" w:customStyle="1" w:styleId="Hattemaccent">
    <w:name w:val="Hattem_accent"/>
    <w:basedOn w:val="Standaardalinea-lettertype"/>
    <w:uiPriority w:val="1"/>
    <w:qFormat/>
    <w:rPr>
      <w:rFonts w:ascii="Source Sans Pro SemiBold" w:hAnsi="Source Sans Pro SemiBold"/>
      <w:b w:val="0"/>
      <w:bCs w:val="0"/>
      <w:i w:val="0"/>
      <w:iCs w:val="0"/>
      <w:sz w:val="20"/>
      <w:szCs w:val="20"/>
      <w:lang w:val="en-GB"/>
    </w:rPr>
  </w:style>
  <w:style w:type="paragraph" w:styleId="Geenafstand">
    <w:name w:val="No Spacing"/>
    <w:uiPriority w:val="1"/>
    <w:qFormat/>
  </w:style>
  <w:style w:type="paragraph" w:customStyle="1" w:styleId="HattemPlatteTekst">
    <w:name w:val="Hattem_PlatteTekst"/>
    <w:basedOn w:val="Standaard"/>
    <w:qFormat/>
    <w:rPr>
      <w:rFonts w:ascii="Source Sans Pro Light" w:eastAsia="Times New Roman" w:hAnsi="Source Sans Pro Light" w:cs="Times New Roman"/>
      <w:color w:val="000000"/>
      <w:sz w:val="20"/>
      <w:szCs w:val="20"/>
      <w:lang w:val="en-GB"/>
    </w:rPr>
  </w:style>
  <w:style w:type="paragraph" w:customStyle="1" w:styleId="HattemBijschrift">
    <w:name w:val="Hattem_Bijschrift"/>
    <w:basedOn w:val="HattemPlatteTekst"/>
    <w:qFormat/>
    <w:rPr>
      <w:sz w:val="16"/>
      <w:szCs w:val="16"/>
    </w:rPr>
  </w:style>
  <w:style w:type="paragraph" w:customStyle="1" w:styleId="Hattem-subkopje">
    <w:name w:val="Hattem-subkopje"/>
    <w:next w:val="HattemPlatteTekst"/>
    <w:qFormat/>
    <w:rPr>
      <w:rFonts w:ascii="Source Sans Pro SemiBold" w:hAnsi="Source Sans Pro SemiBold"/>
      <w:sz w:val="20"/>
      <w:szCs w:val="20"/>
    </w:rPr>
  </w:style>
  <w:style w:type="paragraph" w:styleId="Plattetekst">
    <w:name w:val="Body Text"/>
    <w:basedOn w:val="Standaard"/>
    <w:link w:val="PlattetekstChar"/>
    <w:rPr>
      <w:rFonts w:ascii="Arial" w:eastAsia="Times New Roman" w:hAnsi="Arial" w:cs="Times New Roman"/>
      <w:szCs w:val="20"/>
    </w:rPr>
  </w:style>
  <w:style w:type="character" w:customStyle="1" w:styleId="PlattetekstChar">
    <w:name w:val="Platte tekst Char"/>
    <w:basedOn w:val="Standaardalinea-lettertype"/>
    <w:link w:val="Plattetekst"/>
    <w:rPr>
      <w:rFonts w:ascii="Arial" w:eastAsia="Times New Roman" w:hAnsi="Arial" w:cs="Times New Roman"/>
      <w:szCs w:val="20"/>
    </w:rPr>
  </w:style>
  <w:style w:type="character" w:styleId="Hyperlink">
    <w:name w:val="Hyperlink"/>
    <w:basedOn w:val="Standaardalinea-lettertype"/>
    <w:uiPriority w:val="99"/>
    <w:unhideWhenUsed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customStyle="1" w:styleId="readonly3">
    <w:name w:val="readonly3"/>
    <w:basedOn w:val="Standaardalinea-lettertype"/>
  </w:style>
  <w:style w:type="paragraph" w:styleId="Titel">
    <w:name w:val="Title"/>
    <w:basedOn w:val="Standaard"/>
    <w:next w:val="Standaard"/>
    <w:link w:val="Titel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26E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326E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326E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26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26E0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65A05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2D4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verheid.nl/berichten-over-uw-buu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verheid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lammerts\LOCALS~1\Temp\notes7B9A3B\~3204934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CC7C3-83EB-4539-8068-E29EB955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~3204934</Template>
  <TotalTime>14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Lammerts</dc:creator>
  <cp:keywords/>
  <dc:description/>
  <cp:lastModifiedBy>Martijn Oosterbaan</cp:lastModifiedBy>
  <cp:revision>9</cp:revision>
  <cp:lastPrinted>2015-05-19T08:56:00Z</cp:lastPrinted>
  <dcterms:created xsi:type="dcterms:W3CDTF">2026-07-30T08:04:00Z</dcterms:created>
  <dcterms:modified xsi:type="dcterms:W3CDTF">2026-08-05T08:32:00Z</dcterms:modified>
</cp:coreProperties>
</file>